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645"/>
        <w:tblW w:w="9866" w:type="dxa"/>
        <w:tblLook w:val="01E0" w:firstRow="1" w:lastRow="1" w:firstColumn="1" w:lastColumn="1" w:noHBand="0" w:noVBand="0"/>
      </w:tblPr>
      <w:tblGrid>
        <w:gridCol w:w="8749"/>
        <w:gridCol w:w="1117"/>
      </w:tblGrid>
      <w:tr w:rsidR="00671E74" w:rsidRPr="00D417A9" w14:paraId="2E2AD0D4" w14:textId="77777777" w:rsidTr="00671E74">
        <w:trPr>
          <w:trHeight w:val="253"/>
        </w:trPr>
        <w:tc>
          <w:tcPr>
            <w:tcW w:w="8749" w:type="dxa"/>
            <w:vMerge w:val="restart"/>
            <w:tcBorders>
              <w:top w:val="single" w:sz="4" w:space="0" w:color="99CC00"/>
            </w:tcBorders>
          </w:tcPr>
          <w:p w14:paraId="696E9278" w14:textId="77777777" w:rsidR="00671E74" w:rsidRPr="00D417A9" w:rsidRDefault="00671E74" w:rsidP="00671E74">
            <w:pPr>
              <w:spacing w:after="0" w:line="240" w:lineRule="auto"/>
              <w:rPr>
                <w:b/>
                <w:sz w:val="16"/>
                <w:szCs w:val="16"/>
              </w:rPr>
            </w:pPr>
            <w:bookmarkStart w:id="0" w:name="_GoBack"/>
            <w:bookmarkEnd w:id="0"/>
          </w:p>
          <w:p w14:paraId="51F601C0" w14:textId="0821A850" w:rsidR="00671E74" w:rsidRPr="00D417A9" w:rsidRDefault="00592DF2" w:rsidP="00671E74">
            <w:pPr>
              <w:spacing w:after="0" w:line="240" w:lineRule="auto"/>
              <w:jc w:val="left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3360" behindDoc="0" locked="0" layoutInCell="1" allowOverlap="1" wp14:anchorId="3D0CE2BE" wp14:editId="2DF92406">
                  <wp:simplePos x="0" y="0"/>
                  <wp:positionH relativeFrom="column">
                    <wp:posOffset>1525905</wp:posOffset>
                  </wp:positionH>
                  <wp:positionV relativeFrom="paragraph">
                    <wp:posOffset>124460</wp:posOffset>
                  </wp:positionV>
                  <wp:extent cx="2933700" cy="971550"/>
                  <wp:effectExtent l="0" t="0" r="0" b="0"/>
                  <wp:wrapSquare wrapText="bothSides"/>
                  <wp:docPr id="4" name="Immagine 4" descr="VannettiMarch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annettiMarch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71E74">
              <w:rPr>
                <w:b/>
                <w:noProof/>
              </w:rPr>
              <w:drawing>
                <wp:anchor distT="0" distB="0" distL="114300" distR="114300" simplePos="0" relativeHeight="251658240" behindDoc="0" locked="0" layoutInCell="1" allowOverlap="1" wp14:anchorId="16FF644C" wp14:editId="5EB76790">
                  <wp:simplePos x="0" y="0"/>
                  <wp:positionH relativeFrom="column">
                    <wp:posOffset>1525905</wp:posOffset>
                  </wp:positionH>
                  <wp:positionV relativeFrom="paragraph">
                    <wp:posOffset>124460</wp:posOffset>
                  </wp:positionV>
                  <wp:extent cx="2933700" cy="971550"/>
                  <wp:effectExtent l="0" t="0" r="0" b="0"/>
                  <wp:wrapSquare wrapText="bothSides"/>
                  <wp:docPr id="1" name="Immagine 1" descr="VannettiMarch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annettiMarch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ADFBC3" w14:textId="77777777" w:rsidR="00671E74" w:rsidRPr="00D417A9" w:rsidRDefault="00671E74" w:rsidP="00671E74">
            <w:pPr>
              <w:spacing w:after="0" w:line="240" w:lineRule="auto"/>
              <w:jc w:val="left"/>
              <w:rPr>
                <w:b/>
              </w:rPr>
            </w:pPr>
          </w:p>
          <w:p w14:paraId="5EA05FF3" w14:textId="77777777" w:rsidR="00671E74" w:rsidRDefault="00671E74" w:rsidP="00671E74">
            <w:pPr>
              <w:spacing w:after="0" w:line="240" w:lineRule="auto"/>
              <w:jc w:val="left"/>
              <w:rPr>
                <w:b/>
              </w:rPr>
            </w:pPr>
          </w:p>
          <w:p w14:paraId="498DCDA3" w14:textId="77777777" w:rsidR="00671E74" w:rsidRDefault="00671E74" w:rsidP="00671E74">
            <w:pPr>
              <w:spacing w:after="0" w:line="240" w:lineRule="auto"/>
              <w:jc w:val="left"/>
              <w:rPr>
                <w:b/>
              </w:rPr>
            </w:pPr>
          </w:p>
          <w:p w14:paraId="6016B051" w14:textId="77777777" w:rsidR="00671E74" w:rsidRPr="00D417A9" w:rsidRDefault="00671E74" w:rsidP="00671E74">
            <w:pPr>
              <w:spacing w:after="0" w:line="240" w:lineRule="auto"/>
              <w:jc w:val="left"/>
              <w:rPr>
                <w:b/>
              </w:rPr>
            </w:pPr>
          </w:p>
        </w:tc>
        <w:tc>
          <w:tcPr>
            <w:tcW w:w="1117" w:type="dxa"/>
            <w:vMerge w:val="restart"/>
            <w:tcBorders>
              <w:top w:val="single" w:sz="4" w:space="0" w:color="99CC00"/>
            </w:tcBorders>
          </w:tcPr>
          <w:p w14:paraId="617705EA" w14:textId="77777777" w:rsidR="00671E74" w:rsidRPr="00D417A9" w:rsidRDefault="00671E74" w:rsidP="00671E74">
            <w:pPr>
              <w:spacing w:after="0" w:line="240" w:lineRule="auto"/>
              <w:rPr>
                <w:b/>
              </w:rPr>
            </w:pPr>
          </w:p>
        </w:tc>
      </w:tr>
      <w:tr w:rsidR="00671E74" w14:paraId="3B17279D" w14:textId="77777777" w:rsidTr="00671E74">
        <w:trPr>
          <w:trHeight w:val="499"/>
        </w:trPr>
        <w:tc>
          <w:tcPr>
            <w:tcW w:w="8749" w:type="dxa"/>
            <w:vMerge/>
          </w:tcPr>
          <w:p w14:paraId="3B9A214B" w14:textId="77777777" w:rsidR="00671E74" w:rsidRDefault="00671E74" w:rsidP="00671E74"/>
        </w:tc>
        <w:tc>
          <w:tcPr>
            <w:tcW w:w="1117" w:type="dxa"/>
            <w:vMerge/>
          </w:tcPr>
          <w:p w14:paraId="22FC10A4" w14:textId="77777777" w:rsidR="00671E74" w:rsidRDefault="00671E74" w:rsidP="00671E74"/>
        </w:tc>
      </w:tr>
    </w:tbl>
    <w:p w14:paraId="0257892E" w14:textId="77777777" w:rsidR="0087030C" w:rsidRDefault="0087030C" w:rsidP="00781C68">
      <w:pPr>
        <w:spacing w:before="120" w:after="0" w:line="240" w:lineRule="auto"/>
        <w:ind w:left="5579"/>
        <w:rPr>
          <w:szCs w:val="24"/>
        </w:rPr>
      </w:pPr>
    </w:p>
    <w:p w14:paraId="733666B3" w14:textId="5BC48C93" w:rsidR="00223B2A" w:rsidRPr="00592DF2" w:rsidRDefault="00671E74" w:rsidP="00671E74">
      <w:pPr>
        <w:spacing w:after="0" w:line="240" w:lineRule="auto"/>
        <w:jc w:val="center"/>
        <w:rPr>
          <w:sz w:val="32"/>
          <w:szCs w:val="32"/>
        </w:rPr>
      </w:pPr>
      <w:r w:rsidRPr="00592DF2">
        <w:rPr>
          <w:sz w:val="32"/>
          <w:szCs w:val="32"/>
        </w:rPr>
        <w:t>DA LUNED</w:t>
      </w:r>
      <w:r w:rsidR="00241F8B" w:rsidRPr="00592DF2">
        <w:rPr>
          <w:sz w:val="32"/>
          <w:szCs w:val="32"/>
        </w:rPr>
        <w:t>I</w:t>
      </w:r>
      <w:r w:rsidR="00C503B1">
        <w:rPr>
          <w:sz w:val="32"/>
          <w:szCs w:val="32"/>
        </w:rPr>
        <w:t xml:space="preserve"> </w:t>
      </w:r>
      <w:r w:rsidR="00F6409B">
        <w:rPr>
          <w:sz w:val="32"/>
          <w:szCs w:val="32"/>
        </w:rPr>
        <w:t>10</w:t>
      </w:r>
      <w:r w:rsidR="00F856AE" w:rsidRPr="00592DF2">
        <w:rPr>
          <w:sz w:val="32"/>
          <w:szCs w:val="32"/>
        </w:rPr>
        <w:t xml:space="preserve"> AGOSTO</w:t>
      </w:r>
      <w:r w:rsidRPr="00592DF2">
        <w:rPr>
          <w:sz w:val="32"/>
          <w:szCs w:val="32"/>
        </w:rPr>
        <w:t xml:space="preserve"> A DOMENICA </w:t>
      </w:r>
      <w:r w:rsidR="00F6409B">
        <w:rPr>
          <w:sz w:val="32"/>
          <w:szCs w:val="32"/>
        </w:rPr>
        <w:t xml:space="preserve">16 </w:t>
      </w:r>
      <w:r w:rsidR="00F856AE" w:rsidRPr="00592DF2">
        <w:rPr>
          <w:sz w:val="32"/>
          <w:szCs w:val="32"/>
        </w:rPr>
        <w:t>AGOSTO</w:t>
      </w:r>
    </w:p>
    <w:p w14:paraId="090EDBB1" w14:textId="5F136819" w:rsidR="00671E74" w:rsidRPr="00592DF2" w:rsidRDefault="00671E74" w:rsidP="00671E74">
      <w:pPr>
        <w:spacing w:after="0" w:line="240" w:lineRule="auto"/>
        <w:jc w:val="center"/>
        <w:rPr>
          <w:b/>
          <w:sz w:val="32"/>
          <w:szCs w:val="32"/>
        </w:rPr>
      </w:pPr>
      <w:r w:rsidRPr="00592DF2">
        <w:rPr>
          <w:b/>
          <w:sz w:val="32"/>
          <w:szCs w:val="32"/>
        </w:rPr>
        <w:t xml:space="preserve">RSA </w:t>
      </w:r>
      <w:r w:rsidR="00F856AE" w:rsidRPr="00592DF2">
        <w:rPr>
          <w:b/>
          <w:sz w:val="32"/>
          <w:szCs w:val="32"/>
        </w:rPr>
        <w:t>FONTANA_PRIMO PIANO</w:t>
      </w:r>
    </w:p>
    <w:p w14:paraId="068D60DA" w14:textId="77777777" w:rsidR="00592DF2" w:rsidRPr="00671E74" w:rsidRDefault="00592DF2" w:rsidP="00671E74">
      <w:pPr>
        <w:spacing w:after="0" w:line="240" w:lineRule="auto"/>
        <w:jc w:val="center"/>
        <w:rPr>
          <w:b/>
          <w:szCs w:val="24"/>
        </w:rPr>
      </w:pPr>
    </w:p>
    <w:p w14:paraId="1A0EC6AE" w14:textId="5473B9B0" w:rsidR="00671E74" w:rsidRPr="00223B2A" w:rsidRDefault="00671E74" w:rsidP="00671E74">
      <w:pPr>
        <w:spacing w:after="0" w:line="240" w:lineRule="auto"/>
        <w:rPr>
          <w:szCs w:val="24"/>
        </w:rPr>
      </w:pPr>
    </w:p>
    <w:tbl>
      <w:tblPr>
        <w:tblStyle w:val="Tabellagriglia4-colore6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671E74" w14:paraId="58FED9CF" w14:textId="77777777" w:rsidTr="00671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3E8CF96" w14:textId="77777777" w:rsidR="00671E74" w:rsidRDefault="00671E74" w:rsidP="00902EBC">
            <w:r>
              <w:t>GIORNO</w:t>
            </w:r>
          </w:p>
        </w:tc>
        <w:tc>
          <w:tcPr>
            <w:tcW w:w="6372" w:type="dxa"/>
          </w:tcPr>
          <w:p w14:paraId="5570872E" w14:textId="77777777" w:rsidR="00671E74" w:rsidRDefault="00671E74" w:rsidP="00902E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ATTIVITA’</w:t>
            </w:r>
          </w:p>
        </w:tc>
      </w:tr>
      <w:tr w:rsidR="00671E74" w14:paraId="19E524F6" w14:textId="77777777" w:rsidTr="0067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3F6BBD5" w14:textId="6CD6509F" w:rsidR="00671E74" w:rsidRPr="002934BE" w:rsidRDefault="00671E74" w:rsidP="00902EBC">
            <w:pPr>
              <w:rPr>
                <w:b w:val="0"/>
                <w:bCs w:val="0"/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LUNED</w:t>
            </w:r>
            <w:r w:rsidR="00592DF2" w:rsidRPr="002934BE">
              <w:rPr>
                <w:sz w:val="28"/>
                <w:szCs w:val="28"/>
              </w:rPr>
              <w:t>I’</w:t>
            </w:r>
            <w:r w:rsidRPr="002934BE">
              <w:rPr>
                <w:sz w:val="28"/>
                <w:szCs w:val="28"/>
              </w:rPr>
              <w:t xml:space="preserve"> mattina</w:t>
            </w:r>
          </w:p>
        </w:tc>
        <w:tc>
          <w:tcPr>
            <w:tcW w:w="6372" w:type="dxa"/>
          </w:tcPr>
          <w:p w14:paraId="09F66C0C" w14:textId="77777777" w:rsidR="00592DF2" w:rsidRDefault="00F6409B" w:rsidP="00902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GINNASTICA DOLCE</w:t>
            </w:r>
          </w:p>
          <w:p w14:paraId="27844F5B" w14:textId="57D851B9" w:rsidR="005D2004" w:rsidRPr="002934BE" w:rsidRDefault="005D2004" w:rsidP="00902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PODOLOGO</w:t>
            </w:r>
          </w:p>
        </w:tc>
      </w:tr>
      <w:tr w:rsidR="00671E74" w14:paraId="461F1D7D" w14:textId="77777777" w:rsidTr="00671E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C7AF1D" w14:textId="1D4F1B1B" w:rsidR="00671E74" w:rsidRPr="002934BE" w:rsidRDefault="00671E74" w:rsidP="00902EBC">
            <w:pPr>
              <w:rPr>
                <w:b w:val="0"/>
                <w:bCs w:val="0"/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LUNED</w:t>
            </w:r>
            <w:r w:rsidR="00592DF2" w:rsidRPr="002934BE">
              <w:rPr>
                <w:sz w:val="28"/>
                <w:szCs w:val="28"/>
              </w:rPr>
              <w:t>I’</w:t>
            </w:r>
            <w:r w:rsidRPr="002934BE">
              <w:rPr>
                <w:sz w:val="28"/>
                <w:szCs w:val="28"/>
              </w:rPr>
              <w:t xml:space="preserve"> pomeriggio</w:t>
            </w:r>
          </w:p>
        </w:tc>
        <w:tc>
          <w:tcPr>
            <w:tcW w:w="6372" w:type="dxa"/>
          </w:tcPr>
          <w:p w14:paraId="3595926D" w14:textId="5BA5015F" w:rsidR="00671E74" w:rsidRPr="002934BE" w:rsidRDefault="00F6409B" w:rsidP="00902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GIOCO DELL’CA</w:t>
            </w:r>
          </w:p>
        </w:tc>
      </w:tr>
      <w:tr w:rsidR="00671E74" w14:paraId="2D947680" w14:textId="77777777" w:rsidTr="0067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2BB1F99" w14:textId="55633AB8" w:rsidR="00671E74" w:rsidRPr="002934BE" w:rsidRDefault="00671E74" w:rsidP="00902EBC">
            <w:pPr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MARTED</w:t>
            </w:r>
            <w:r w:rsidR="00592DF2" w:rsidRPr="002934BE">
              <w:rPr>
                <w:sz w:val="28"/>
                <w:szCs w:val="28"/>
              </w:rPr>
              <w:t>I’</w:t>
            </w:r>
            <w:r w:rsidRPr="002934BE">
              <w:rPr>
                <w:sz w:val="28"/>
                <w:szCs w:val="28"/>
              </w:rPr>
              <w:t xml:space="preserve"> mattina</w:t>
            </w:r>
          </w:p>
        </w:tc>
        <w:tc>
          <w:tcPr>
            <w:tcW w:w="6372" w:type="dxa"/>
          </w:tcPr>
          <w:p w14:paraId="528BA800" w14:textId="77777777" w:rsidR="00671E74" w:rsidRDefault="00F6409B" w:rsidP="00902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GIOCHI CON LA PALLA</w:t>
            </w:r>
          </w:p>
          <w:p w14:paraId="62C7FF27" w14:textId="058C3A9E" w:rsidR="00F6409B" w:rsidRPr="002934BE" w:rsidRDefault="00F6409B" w:rsidP="00902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S.ROSARIO PER MARIA BAMBINA</w:t>
            </w:r>
          </w:p>
        </w:tc>
      </w:tr>
      <w:tr w:rsidR="00671E74" w14:paraId="07627F48" w14:textId="77777777" w:rsidTr="00671E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392E597" w14:textId="7EBBC2DB" w:rsidR="00671E74" w:rsidRPr="002934BE" w:rsidRDefault="00671E74" w:rsidP="00902EBC">
            <w:pPr>
              <w:rPr>
                <w:b w:val="0"/>
                <w:bCs w:val="0"/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MARTED</w:t>
            </w:r>
            <w:r w:rsidR="00592DF2" w:rsidRPr="002934BE">
              <w:rPr>
                <w:sz w:val="28"/>
                <w:szCs w:val="28"/>
              </w:rPr>
              <w:t>I’</w:t>
            </w:r>
            <w:r w:rsidRPr="002934BE">
              <w:rPr>
                <w:sz w:val="28"/>
                <w:szCs w:val="28"/>
              </w:rPr>
              <w:t xml:space="preserve"> pomeriggio</w:t>
            </w:r>
          </w:p>
        </w:tc>
        <w:tc>
          <w:tcPr>
            <w:tcW w:w="6372" w:type="dxa"/>
          </w:tcPr>
          <w:p w14:paraId="7A15E506" w14:textId="77777777" w:rsidR="00671E74" w:rsidRDefault="001A79AE" w:rsidP="00902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CURA DI </w:t>
            </w:r>
            <w:proofErr w:type="gramStart"/>
            <w:r>
              <w:rPr>
                <w:bCs/>
                <w:sz w:val="28"/>
                <w:szCs w:val="28"/>
              </w:rPr>
              <w:t>SE’</w:t>
            </w:r>
            <w:proofErr w:type="gramEnd"/>
          </w:p>
          <w:p w14:paraId="257EAA93" w14:textId="20F0D7E2" w:rsidR="001A79AE" w:rsidRPr="002934BE" w:rsidRDefault="001A79AE" w:rsidP="00902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FILMATI DI VIAGGIO</w:t>
            </w:r>
          </w:p>
        </w:tc>
      </w:tr>
      <w:tr w:rsidR="00671E74" w14:paraId="15F52A50" w14:textId="77777777" w:rsidTr="0067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8B99145" w14:textId="0D9FE8E1" w:rsidR="00671E74" w:rsidRPr="002934BE" w:rsidRDefault="00671E74" w:rsidP="00902EBC">
            <w:pPr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MERCOLED</w:t>
            </w:r>
            <w:r w:rsidR="00592DF2" w:rsidRPr="002934BE">
              <w:rPr>
                <w:sz w:val="28"/>
                <w:szCs w:val="28"/>
              </w:rPr>
              <w:t>I’</w:t>
            </w:r>
            <w:r w:rsidRPr="002934BE">
              <w:rPr>
                <w:sz w:val="28"/>
                <w:szCs w:val="28"/>
              </w:rPr>
              <w:t xml:space="preserve"> mattina</w:t>
            </w:r>
          </w:p>
        </w:tc>
        <w:tc>
          <w:tcPr>
            <w:tcW w:w="6372" w:type="dxa"/>
          </w:tcPr>
          <w:p w14:paraId="6E78B1C1" w14:textId="35AF0944" w:rsidR="00671E74" w:rsidRDefault="001A79AE" w:rsidP="00902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LETTURA GIORNALE</w:t>
            </w:r>
          </w:p>
          <w:p w14:paraId="17033FBD" w14:textId="334DD367" w:rsidR="001A79AE" w:rsidRPr="002934BE" w:rsidRDefault="001A79AE" w:rsidP="00902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CANTO CON MANUELA</w:t>
            </w:r>
          </w:p>
          <w:p w14:paraId="40B5B533" w14:textId="6EA71B05" w:rsidR="00592DF2" w:rsidRPr="002934BE" w:rsidRDefault="00592DF2" w:rsidP="00902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SALONE PARRUCCHIERA APERTO</w:t>
            </w:r>
          </w:p>
        </w:tc>
      </w:tr>
      <w:tr w:rsidR="00671E74" w14:paraId="5E3F75C0" w14:textId="77777777" w:rsidTr="00671E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9650F28" w14:textId="6F0B93F7" w:rsidR="00671E74" w:rsidRPr="002934BE" w:rsidRDefault="00671E74" w:rsidP="00902EBC">
            <w:pPr>
              <w:rPr>
                <w:b w:val="0"/>
                <w:bCs w:val="0"/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MERCOLED</w:t>
            </w:r>
            <w:r w:rsidR="00592DF2" w:rsidRPr="002934BE">
              <w:rPr>
                <w:sz w:val="28"/>
                <w:szCs w:val="28"/>
              </w:rPr>
              <w:t>I’</w:t>
            </w:r>
            <w:r w:rsidRPr="002934BE">
              <w:rPr>
                <w:sz w:val="28"/>
                <w:szCs w:val="28"/>
              </w:rPr>
              <w:t xml:space="preserve"> pomeriggio</w:t>
            </w:r>
          </w:p>
        </w:tc>
        <w:tc>
          <w:tcPr>
            <w:tcW w:w="6372" w:type="dxa"/>
          </w:tcPr>
          <w:p w14:paraId="24F6E082" w14:textId="231AF0FD" w:rsidR="00980081" w:rsidRPr="002934BE" w:rsidRDefault="001A79AE" w:rsidP="00902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MUSICA CON RENATO</w:t>
            </w:r>
          </w:p>
          <w:p w14:paraId="612EDF75" w14:textId="2E0F97B2" w:rsidR="00592DF2" w:rsidRPr="002934BE" w:rsidRDefault="00592DF2" w:rsidP="00902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SALONE PARRUCCHIERA APERTO</w:t>
            </w:r>
          </w:p>
        </w:tc>
      </w:tr>
      <w:tr w:rsidR="00671E74" w14:paraId="5674B15A" w14:textId="77777777" w:rsidTr="0067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3953651" w14:textId="06FE6041" w:rsidR="00671E74" w:rsidRPr="002934BE" w:rsidRDefault="00671E74" w:rsidP="00902EBC">
            <w:pPr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GIOVED</w:t>
            </w:r>
            <w:r w:rsidR="00592DF2" w:rsidRPr="002934BE">
              <w:rPr>
                <w:sz w:val="28"/>
                <w:szCs w:val="28"/>
              </w:rPr>
              <w:t>I’</w:t>
            </w:r>
            <w:r w:rsidRPr="002934BE">
              <w:rPr>
                <w:sz w:val="28"/>
                <w:szCs w:val="28"/>
              </w:rPr>
              <w:t xml:space="preserve"> mattina</w:t>
            </w:r>
          </w:p>
        </w:tc>
        <w:tc>
          <w:tcPr>
            <w:tcW w:w="6372" w:type="dxa"/>
          </w:tcPr>
          <w:p w14:paraId="2E6792BA" w14:textId="0EE389BF" w:rsidR="00671E74" w:rsidRPr="002934BE" w:rsidRDefault="00592DF2" w:rsidP="00902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S.MESSA</w:t>
            </w:r>
          </w:p>
        </w:tc>
      </w:tr>
      <w:tr w:rsidR="00671E74" w14:paraId="1FD293C9" w14:textId="77777777" w:rsidTr="00671E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5C4A3FC" w14:textId="5B5A2433" w:rsidR="00671E74" w:rsidRPr="002934BE" w:rsidRDefault="00671E74" w:rsidP="00902EBC">
            <w:pPr>
              <w:rPr>
                <w:b w:val="0"/>
                <w:bCs w:val="0"/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GIOVED</w:t>
            </w:r>
            <w:r w:rsidR="00592DF2" w:rsidRPr="002934BE">
              <w:rPr>
                <w:sz w:val="28"/>
                <w:szCs w:val="28"/>
              </w:rPr>
              <w:t>I’</w:t>
            </w:r>
            <w:r w:rsidRPr="002934BE">
              <w:rPr>
                <w:sz w:val="28"/>
                <w:szCs w:val="28"/>
              </w:rPr>
              <w:t xml:space="preserve"> pomeriggio</w:t>
            </w:r>
          </w:p>
        </w:tc>
        <w:tc>
          <w:tcPr>
            <w:tcW w:w="6372" w:type="dxa"/>
          </w:tcPr>
          <w:p w14:paraId="73D3CFAA" w14:textId="0864641E" w:rsidR="00592DF2" w:rsidRPr="002934BE" w:rsidRDefault="00592DF2" w:rsidP="00902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ATTIVAMENTE</w:t>
            </w:r>
          </w:p>
        </w:tc>
      </w:tr>
      <w:tr w:rsidR="00671E74" w14:paraId="6C977734" w14:textId="77777777" w:rsidTr="0067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C7C5691" w14:textId="47C4A3EC" w:rsidR="00671E74" w:rsidRPr="002934BE" w:rsidRDefault="00671E74" w:rsidP="00902EBC">
            <w:pPr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VENERD</w:t>
            </w:r>
            <w:r w:rsidR="00592DF2" w:rsidRPr="002934BE">
              <w:rPr>
                <w:sz w:val="28"/>
                <w:szCs w:val="28"/>
              </w:rPr>
              <w:t>I’</w:t>
            </w:r>
            <w:r w:rsidRPr="002934BE">
              <w:rPr>
                <w:sz w:val="28"/>
                <w:szCs w:val="28"/>
              </w:rPr>
              <w:t xml:space="preserve"> mattina</w:t>
            </w:r>
          </w:p>
        </w:tc>
        <w:tc>
          <w:tcPr>
            <w:tcW w:w="6372" w:type="dxa"/>
          </w:tcPr>
          <w:p w14:paraId="29B41F15" w14:textId="2FD26BB3" w:rsidR="00611DA1" w:rsidRPr="002934BE" w:rsidRDefault="001A79AE" w:rsidP="00902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LETTURA GIORNALE</w:t>
            </w:r>
          </w:p>
          <w:p w14:paraId="58E1E192" w14:textId="7E193D72" w:rsidR="00592DF2" w:rsidRPr="002934BE" w:rsidRDefault="00592DF2" w:rsidP="00902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SALONE PARRUCCHIERA APERTO</w:t>
            </w:r>
          </w:p>
        </w:tc>
      </w:tr>
      <w:tr w:rsidR="00671E74" w14:paraId="0791690B" w14:textId="77777777" w:rsidTr="00671E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9C4E594" w14:textId="19B51372" w:rsidR="00671E74" w:rsidRPr="002934BE" w:rsidRDefault="00671E74" w:rsidP="00902EBC">
            <w:pPr>
              <w:rPr>
                <w:b w:val="0"/>
                <w:bCs w:val="0"/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VENERD</w:t>
            </w:r>
            <w:r w:rsidR="00592DF2" w:rsidRPr="002934BE">
              <w:rPr>
                <w:sz w:val="28"/>
                <w:szCs w:val="28"/>
              </w:rPr>
              <w:t>I’</w:t>
            </w:r>
            <w:r w:rsidRPr="002934BE">
              <w:rPr>
                <w:sz w:val="28"/>
                <w:szCs w:val="28"/>
              </w:rPr>
              <w:t xml:space="preserve"> pomeriggio</w:t>
            </w:r>
          </w:p>
        </w:tc>
        <w:tc>
          <w:tcPr>
            <w:tcW w:w="6372" w:type="dxa"/>
          </w:tcPr>
          <w:p w14:paraId="134C783E" w14:textId="77777777" w:rsidR="00671E74" w:rsidRDefault="00592DF2" w:rsidP="00D221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GIOCHI</w:t>
            </w:r>
          </w:p>
          <w:p w14:paraId="61A81097" w14:textId="7C3767C8" w:rsidR="001A79AE" w:rsidRPr="002934BE" w:rsidRDefault="001A79AE" w:rsidP="00D221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CINEMA</w:t>
            </w:r>
          </w:p>
        </w:tc>
      </w:tr>
      <w:tr w:rsidR="00671E74" w14:paraId="1ECFA359" w14:textId="77777777" w:rsidTr="0067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0778BF5" w14:textId="77777777" w:rsidR="00671E74" w:rsidRPr="002934BE" w:rsidRDefault="00671E74" w:rsidP="00902EBC">
            <w:pPr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lastRenderedPageBreak/>
              <w:t>SABATO mattina</w:t>
            </w:r>
          </w:p>
        </w:tc>
        <w:tc>
          <w:tcPr>
            <w:tcW w:w="6372" w:type="dxa"/>
          </w:tcPr>
          <w:p w14:paraId="3541225A" w14:textId="49A5D42B" w:rsidR="00671E74" w:rsidRPr="002934BE" w:rsidRDefault="001A79AE" w:rsidP="00902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S.ROSARIO</w:t>
            </w:r>
          </w:p>
        </w:tc>
      </w:tr>
      <w:tr w:rsidR="003226C5" w14:paraId="5A9A9296" w14:textId="77777777" w:rsidTr="00671E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EBA6035" w14:textId="77777777" w:rsidR="003226C5" w:rsidRPr="002934BE" w:rsidRDefault="003226C5" w:rsidP="003226C5">
            <w:pPr>
              <w:rPr>
                <w:b w:val="0"/>
                <w:bCs w:val="0"/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SABATO pomeriggio</w:t>
            </w:r>
          </w:p>
        </w:tc>
        <w:tc>
          <w:tcPr>
            <w:tcW w:w="6372" w:type="dxa"/>
          </w:tcPr>
          <w:p w14:paraId="6F0980AE" w14:textId="699F58BE" w:rsidR="003226C5" w:rsidRPr="005D2004" w:rsidRDefault="001A79AE" w:rsidP="00322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r w:rsidRPr="005D2004">
              <w:rPr>
                <w:bCs/>
                <w:sz w:val="28"/>
                <w:szCs w:val="28"/>
              </w:rPr>
              <w:t>GIOCHI CON LA PALLA</w:t>
            </w:r>
          </w:p>
        </w:tc>
      </w:tr>
      <w:tr w:rsidR="003226C5" w14:paraId="32737A97" w14:textId="77777777" w:rsidTr="0067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6F67C99" w14:textId="77777777" w:rsidR="003226C5" w:rsidRPr="002934BE" w:rsidRDefault="003226C5" w:rsidP="003226C5">
            <w:pPr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DOMENICA mattina</w:t>
            </w:r>
          </w:p>
        </w:tc>
        <w:tc>
          <w:tcPr>
            <w:tcW w:w="6372" w:type="dxa"/>
          </w:tcPr>
          <w:p w14:paraId="6917004D" w14:textId="2C8D47FC" w:rsidR="003226C5" w:rsidRPr="002934BE" w:rsidRDefault="00592DF2" w:rsidP="00322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VISONE S.MESSA IN TV</w:t>
            </w:r>
          </w:p>
        </w:tc>
      </w:tr>
      <w:tr w:rsidR="003226C5" w14:paraId="7EB13BAE" w14:textId="77777777" w:rsidTr="00671E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332CCEC" w14:textId="1CCF523A" w:rsidR="003226C5" w:rsidRPr="002934BE" w:rsidRDefault="003226C5" w:rsidP="003226C5">
            <w:pPr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 xml:space="preserve">DOMENICA </w:t>
            </w:r>
            <w:proofErr w:type="spellStart"/>
            <w:r w:rsidRPr="002934BE">
              <w:rPr>
                <w:sz w:val="28"/>
                <w:szCs w:val="28"/>
              </w:rPr>
              <w:t>pom</w:t>
            </w:r>
            <w:proofErr w:type="spellEnd"/>
            <w:r w:rsidR="002934BE">
              <w:rPr>
                <w:sz w:val="28"/>
                <w:szCs w:val="28"/>
              </w:rPr>
              <w:t>.</w:t>
            </w:r>
          </w:p>
        </w:tc>
        <w:tc>
          <w:tcPr>
            <w:tcW w:w="6372" w:type="dxa"/>
          </w:tcPr>
          <w:p w14:paraId="6777EC4D" w14:textId="3F4B26F1" w:rsidR="00980081" w:rsidRPr="002934BE" w:rsidRDefault="001A79AE" w:rsidP="00322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GIOCHI</w:t>
            </w:r>
          </w:p>
        </w:tc>
      </w:tr>
    </w:tbl>
    <w:p w14:paraId="7EE7964C" w14:textId="77777777" w:rsidR="002934BE" w:rsidRDefault="002934BE" w:rsidP="002934BE">
      <w:pPr>
        <w:spacing w:after="0" w:line="240" w:lineRule="auto"/>
        <w:jc w:val="center"/>
        <w:rPr>
          <w:sz w:val="32"/>
          <w:szCs w:val="32"/>
        </w:rPr>
      </w:pPr>
    </w:p>
    <w:p w14:paraId="09F859AE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4FDAEF05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1C52E19E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2AAF6238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350AA063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6BB1FA44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5D75D6C0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35B7A97B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72CB4604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62B2A2BD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560790AF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59408A12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70EBF051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176F5EAB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6D23E71E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121E7A82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7C6FEDC6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795BCADB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0884AE8F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7F61D2E0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4F9960DC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21750AC9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78185E32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62D1C99F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59D01DA4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530694CB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5CCCB992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268F3E5A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2366FFF5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68FE58B5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48E22804" w14:textId="42EA94F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22700D4" wp14:editId="316C03D5">
            <wp:simplePos x="0" y="0"/>
            <wp:positionH relativeFrom="column">
              <wp:posOffset>22860</wp:posOffset>
            </wp:positionH>
            <wp:positionV relativeFrom="paragraph">
              <wp:posOffset>0</wp:posOffset>
            </wp:positionV>
            <wp:extent cx="2933700" cy="971550"/>
            <wp:effectExtent l="0" t="0" r="0" b="0"/>
            <wp:wrapSquare wrapText="bothSides"/>
            <wp:docPr id="5" name="Immagine 5" descr="VannettiMarch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nnettiMarchi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261DDE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76ABE774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67FF119B" w14:textId="7036414D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7C21907E" w14:textId="77777777" w:rsidR="001A79AE" w:rsidRDefault="001A79AE" w:rsidP="002934BE">
      <w:pPr>
        <w:spacing w:after="0" w:line="240" w:lineRule="auto"/>
        <w:jc w:val="center"/>
        <w:rPr>
          <w:sz w:val="32"/>
          <w:szCs w:val="32"/>
        </w:rPr>
      </w:pPr>
    </w:p>
    <w:p w14:paraId="76FA50F4" w14:textId="3F535CF2" w:rsidR="002934BE" w:rsidRPr="00592DF2" w:rsidRDefault="002934BE" w:rsidP="002934BE">
      <w:pPr>
        <w:spacing w:after="0" w:line="240" w:lineRule="auto"/>
        <w:jc w:val="center"/>
        <w:rPr>
          <w:sz w:val="32"/>
          <w:szCs w:val="32"/>
        </w:rPr>
      </w:pPr>
      <w:r w:rsidRPr="00592DF2">
        <w:rPr>
          <w:sz w:val="32"/>
          <w:szCs w:val="32"/>
        </w:rPr>
        <w:t>DA LUNEDI’</w:t>
      </w:r>
      <w:r w:rsidR="00F6409B">
        <w:rPr>
          <w:sz w:val="32"/>
          <w:szCs w:val="32"/>
        </w:rPr>
        <w:t>10</w:t>
      </w:r>
      <w:r w:rsidRPr="00592DF2">
        <w:rPr>
          <w:sz w:val="32"/>
          <w:szCs w:val="32"/>
        </w:rPr>
        <w:t xml:space="preserve"> AGOSTO A DOMENICA </w:t>
      </w:r>
      <w:r w:rsidR="00F6409B">
        <w:rPr>
          <w:sz w:val="32"/>
          <w:szCs w:val="32"/>
        </w:rPr>
        <w:t>16</w:t>
      </w:r>
      <w:r w:rsidRPr="00592DF2">
        <w:rPr>
          <w:sz w:val="32"/>
          <w:szCs w:val="32"/>
        </w:rPr>
        <w:t xml:space="preserve"> AGOSTO</w:t>
      </w:r>
    </w:p>
    <w:p w14:paraId="7C0086C4" w14:textId="0F5C9367" w:rsidR="002934BE" w:rsidRPr="00592DF2" w:rsidRDefault="002934BE" w:rsidP="002934BE">
      <w:pPr>
        <w:spacing w:after="0" w:line="240" w:lineRule="auto"/>
        <w:jc w:val="center"/>
        <w:rPr>
          <w:b/>
          <w:sz w:val="32"/>
          <w:szCs w:val="32"/>
        </w:rPr>
      </w:pPr>
      <w:r w:rsidRPr="00592DF2">
        <w:rPr>
          <w:b/>
          <w:sz w:val="32"/>
          <w:szCs w:val="32"/>
        </w:rPr>
        <w:t>RSA FONTANA_</w:t>
      </w:r>
      <w:r>
        <w:rPr>
          <w:b/>
          <w:sz w:val="32"/>
          <w:szCs w:val="32"/>
        </w:rPr>
        <w:t>SECONDO</w:t>
      </w:r>
      <w:r w:rsidRPr="00592DF2">
        <w:rPr>
          <w:b/>
          <w:sz w:val="32"/>
          <w:szCs w:val="32"/>
        </w:rPr>
        <w:t xml:space="preserve"> PIANO</w:t>
      </w:r>
    </w:p>
    <w:p w14:paraId="704B901F" w14:textId="49E7C662" w:rsidR="00A52A70" w:rsidRDefault="00A52A70" w:rsidP="00390BC5">
      <w:pPr>
        <w:tabs>
          <w:tab w:val="left" w:pos="1080"/>
        </w:tabs>
      </w:pPr>
    </w:p>
    <w:tbl>
      <w:tblPr>
        <w:tblStyle w:val="Tabellagriglia4-colore6"/>
        <w:tblpPr w:leftFromText="141" w:rightFromText="141" w:vertAnchor="text" w:horzAnchor="page" w:tblpX="1636" w:tblpY="371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2934BE" w14:paraId="589FF776" w14:textId="77777777" w:rsidTr="002934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E99D8F" w14:textId="77777777" w:rsidR="002934BE" w:rsidRPr="002934BE" w:rsidRDefault="002934BE" w:rsidP="002934BE">
            <w:pPr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GIORNO</w:t>
            </w:r>
          </w:p>
        </w:tc>
        <w:tc>
          <w:tcPr>
            <w:tcW w:w="6372" w:type="dxa"/>
          </w:tcPr>
          <w:p w14:paraId="214E6C5D" w14:textId="77777777" w:rsidR="002934BE" w:rsidRPr="002934BE" w:rsidRDefault="002934BE" w:rsidP="002934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ATTIVITA’</w:t>
            </w:r>
          </w:p>
        </w:tc>
      </w:tr>
      <w:tr w:rsidR="002934BE" w14:paraId="493B2167" w14:textId="77777777" w:rsidTr="00293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BE5553E" w14:textId="77777777" w:rsidR="002934BE" w:rsidRPr="002934BE" w:rsidRDefault="002934BE" w:rsidP="002934BE">
            <w:pPr>
              <w:rPr>
                <w:b w:val="0"/>
                <w:bCs w:val="0"/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LUNEDI’ mattina</w:t>
            </w:r>
          </w:p>
        </w:tc>
        <w:tc>
          <w:tcPr>
            <w:tcW w:w="6372" w:type="dxa"/>
          </w:tcPr>
          <w:p w14:paraId="08C2C575" w14:textId="77777777" w:rsidR="002934BE" w:rsidRDefault="001A79AE" w:rsidP="00293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GINNASTICA DOLCE</w:t>
            </w:r>
          </w:p>
          <w:p w14:paraId="7803EA29" w14:textId="038D0E7F" w:rsidR="005D2004" w:rsidRPr="002934BE" w:rsidRDefault="005D2004" w:rsidP="00293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PODOLOGO</w:t>
            </w:r>
          </w:p>
        </w:tc>
      </w:tr>
      <w:tr w:rsidR="002934BE" w14:paraId="541A21B8" w14:textId="77777777" w:rsidTr="002934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C7D45A7" w14:textId="77777777" w:rsidR="002934BE" w:rsidRPr="002934BE" w:rsidRDefault="002934BE" w:rsidP="002934BE">
            <w:pPr>
              <w:rPr>
                <w:b w:val="0"/>
                <w:bCs w:val="0"/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LUNEDI’ pomeriggio</w:t>
            </w:r>
          </w:p>
        </w:tc>
        <w:tc>
          <w:tcPr>
            <w:tcW w:w="6372" w:type="dxa"/>
          </w:tcPr>
          <w:p w14:paraId="6CE624AE" w14:textId="4B01536B" w:rsidR="005D2004" w:rsidRPr="002934BE" w:rsidRDefault="001A79AE" w:rsidP="00293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ATTIVAMENTE</w:t>
            </w:r>
          </w:p>
        </w:tc>
      </w:tr>
      <w:tr w:rsidR="002934BE" w14:paraId="51776B26" w14:textId="77777777" w:rsidTr="00293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98C6916" w14:textId="77777777" w:rsidR="002934BE" w:rsidRPr="002934BE" w:rsidRDefault="002934BE" w:rsidP="002934BE">
            <w:pPr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MARTEDI’ mattina</w:t>
            </w:r>
          </w:p>
        </w:tc>
        <w:tc>
          <w:tcPr>
            <w:tcW w:w="6372" w:type="dxa"/>
          </w:tcPr>
          <w:p w14:paraId="55C8EFE7" w14:textId="77777777" w:rsidR="002934BE" w:rsidRDefault="001A79AE" w:rsidP="00293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LETTURA GIORNALE</w:t>
            </w:r>
          </w:p>
          <w:p w14:paraId="6AA83147" w14:textId="11845A24" w:rsidR="001A79AE" w:rsidRPr="002934BE" w:rsidRDefault="001A79AE" w:rsidP="00293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S.ROSARIO PE MARIA BAMBINA</w:t>
            </w:r>
          </w:p>
        </w:tc>
      </w:tr>
      <w:tr w:rsidR="002934BE" w14:paraId="52B638D7" w14:textId="77777777" w:rsidTr="002934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D568265" w14:textId="77777777" w:rsidR="002934BE" w:rsidRPr="002934BE" w:rsidRDefault="002934BE" w:rsidP="002934BE">
            <w:pPr>
              <w:rPr>
                <w:b w:val="0"/>
                <w:bCs w:val="0"/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MARTEDI’ pomeriggio</w:t>
            </w:r>
          </w:p>
        </w:tc>
        <w:tc>
          <w:tcPr>
            <w:tcW w:w="6372" w:type="dxa"/>
          </w:tcPr>
          <w:p w14:paraId="0F06416A" w14:textId="77777777" w:rsidR="002934BE" w:rsidRDefault="001A79AE" w:rsidP="00293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FILM</w:t>
            </w:r>
          </w:p>
          <w:p w14:paraId="2AD5449E" w14:textId="7BD945B2" w:rsidR="001A79AE" w:rsidRPr="002934BE" w:rsidRDefault="001A79AE" w:rsidP="00293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FILMATI DI VIAGGIO</w:t>
            </w:r>
          </w:p>
        </w:tc>
      </w:tr>
      <w:tr w:rsidR="002934BE" w14:paraId="17C1054E" w14:textId="77777777" w:rsidTr="00293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3AF68F9" w14:textId="77777777" w:rsidR="002934BE" w:rsidRPr="002934BE" w:rsidRDefault="002934BE" w:rsidP="002934BE">
            <w:pPr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MERCOLEDI’ mattina</w:t>
            </w:r>
          </w:p>
        </w:tc>
        <w:tc>
          <w:tcPr>
            <w:tcW w:w="6372" w:type="dxa"/>
          </w:tcPr>
          <w:p w14:paraId="4995262E" w14:textId="77777777" w:rsidR="002934BE" w:rsidRDefault="001A79AE" w:rsidP="00293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GIOCHI</w:t>
            </w:r>
          </w:p>
          <w:p w14:paraId="5CD90FBE" w14:textId="77777777" w:rsidR="001A79AE" w:rsidRDefault="001A79AE" w:rsidP="00293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CANTO CON MANUELA</w:t>
            </w:r>
          </w:p>
          <w:p w14:paraId="6B5ADC44" w14:textId="3DF54676" w:rsidR="001A79AE" w:rsidRPr="002934BE" w:rsidRDefault="001A79AE" w:rsidP="00293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SALONE PARRUCCHIERA APERTO</w:t>
            </w:r>
          </w:p>
        </w:tc>
      </w:tr>
      <w:tr w:rsidR="002934BE" w14:paraId="4FD95C42" w14:textId="77777777" w:rsidTr="002934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2F54AB0" w14:textId="77777777" w:rsidR="002934BE" w:rsidRPr="002934BE" w:rsidRDefault="002934BE" w:rsidP="002934BE">
            <w:pPr>
              <w:rPr>
                <w:b w:val="0"/>
                <w:bCs w:val="0"/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 xml:space="preserve">MERCOLEDI’ </w:t>
            </w:r>
            <w:proofErr w:type="spellStart"/>
            <w:r w:rsidRPr="002934BE">
              <w:rPr>
                <w:sz w:val="28"/>
                <w:szCs w:val="28"/>
              </w:rPr>
              <w:t>pom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372" w:type="dxa"/>
          </w:tcPr>
          <w:p w14:paraId="1E66E539" w14:textId="77777777" w:rsidR="002934BE" w:rsidRDefault="001A79AE" w:rsidP="00293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MUSICA CON RENATO</w:t>
            </w:r>
          </w:p>
          <w:p w14:paraId="773F3B78" w14:textId="25EB121B" w:rsidR="001A79AE" w:rsidRPr="002934BE" w:rsidRDefault="001A79AE" w:rsidP="00293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SALONE PARRUCCHIERA APERTO</w:t>
            </w:r>
          </w:p>
        </w:tc>
      </w:tr>
      <w:tr w:rsidR="002934BE" w14:paraId="45715423" w14:textId="77777777" w:rsidTr="00293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0B53EF2" w14:textId="77777777" w:rsidR="002934BE" w:rsidRPr="002934BE" w:rsidRDefault="002934BE" w:rsidP="002934BE">
            <w:pPr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GIOVEDI’ mattina</w:t>
            </w:r>
          </w:p>
        </w:tc>
        <w:tc>
          <w:tcPr>
            <w:tcW w:w="6372" w:type="dxa"/>
          </w:tcPr>
          <w:p w14:paraId="243CA421" w14:textId="77777777" w:rsidR="002934BE" w:rsidRPr="002934BE" w:rsidRDefault="002934BE" w:rsidP="00293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S.MESSA</w:t>
            </w:r>
          </w:p>
        </w:tc>
      </w:tr>
      <w:tr w:rsidR="002934BE" w14:paraId="29EE9937" w14:textId="77777777" w:rsidTr="002934BE">
        <w:trPr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7B5ADDD" w14:textId="77777777" w:rsidR="002934BE" w:rsidRPr="002934BE" w:rsidRDefault="002934BE" w:rsidP="002934BE">
            <w:pPr>
              <w:rPr>
                <w:b w:val="0"/>
                <w:bCs w:val="0"/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GIOVEDI’ pomeriggi</w:t>
            </w:r>
            <w:r>
              <w:rPr>
                <w:sz w:val="28"/>
                <w:szCs w:val="28"/>
              </w:rPr>
              <w:t>o</w:t>
            </w:r>
          </w:p>
        </w:tc>
        <w:tc>
          <w:tcPr>
            <w:tcW w:w="6372" w:type="dxa"/>
          </w:tcPr>
          <w:p w14:paraId="7FDBC761" w14:textId="65CFBED2" w:rsidR="002934BE" w:rsidRPr="002934BE" w:rsidRDefault="001A79AE" w:rsidP="00293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ATTIVAMENTE</w:t>
            </w:r>
          </w:p>
          <w:p w14:paraId="2D7CDB1C" w14:textId="77777777" w:rsidR="002934BE" w:rsidRPr="002934BE" w:rsidRDefault="002934BE" w:rsidP="00293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</w:p>
        </w:tc>
      </w:tr>
      <w:tr w:rsidR="002934BE" w14:paraId="294215CB" w14:textId="77777777" w:rsidTr="00293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17896DE" w14:textId="77777777" w:rsidR="002934BE" w:rsidRPr="002934BE" w:rsidRDefault="002934BE" w:rsidP="002934BE">
            <w:pPr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VENERDI’ mattina</w:t>
            </w:r>
          </w:p>
        </w:tc>
        <w:tc>
          <w:tcPr>
            <w:tcW w:w="6372" w:type="dxa"/>
          </w:tcPr>
          <w:p w14:paraId="32054645" w14:textId="77777777" w:rsidR="002934BE" w:rsidRDefault="001A79AE" w:rsidP="00293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LETTURA GIORNALE</w:t>
            </w:r>
          </w:p>
          <w:p w14:paraId="4A408BDA" w14:textId="577CBDD2" w:rsidR="001A79AE" w:rsidRPr="002934BE" w:rsidRDefault="001A79AE" w:rsidP="00293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SALONE PARRUCCHIERA APERTO</w:t>
            </w:r>
          </w:p>
        </w:tc>
      </w:tr>
      <w:tr w:rsidR="002934BE" w14:paraId="04AF97D6" w14:textId="77777777" w:rsidTr="002934BE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74AE04A" w14:textId="77777777" w:rsidR="002934BE" w:rsidRPr="002934BE" w:rsidRDefault="002934BE" w:rsidP="002934BE">
            <w:pPr>
              <w:rPr>
                <w:b w:val="0"/>
                <w:bCs w:val="0"/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lastRenderedPageBreak/>
              <w:t>VENERDI’ pomeriggio</w:t>
            </w:r>
          </w:p>
        </w:tc>
        <w:tc>
          <w:tcPr>
            <w:tcW w:w="6372" w:type="dxa"/>
          </w:tcPr>
          <w:p w14:paraId="375B7EC4" w14:textId="77777777" w:rsidR="002934BE" w:rsidRDefault="001A79AE" w:rsidP="00293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LETTURE</w:t>
            </w:r>
          </w:p>
          <w:p w14:paraId="3E8B6507" w14:textId="59E90717" w:rsidR="001A79AE" w:rsidRPr="002934BE" w:rsidRDefault="001A79AE" w:rsidP="00293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CINEMA</w:t>
            </w:r>
          </w:p>
        </w:tc>
      </w:tr>
      <w:tr w:rsidR="002934BE" w14:paraId="0D6FA1BC" w14:textId="77777777" w:rsidTr="00293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F609B7F" w14:textId="77777777" w:rsidR="002934BE" w:rsidRPr="002934BE" w:rsidRDefault="002934BE" w:rsidP="002934BE">
            <w:pPr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SABATO mattina</w:t>
            </w:r>
          </w:p>
        </w:tc>
        <w:tc>
          <w:tcPr>
            <w:tcW w:w="6372" w:type="dxa"/>
          </w:tcPr>
          <w:p w14:paraId="183A3E2A" w14:textId="06B4964D" w:rsidR="002934BE" w:rsidRPr="002934BE" w:rsidRDefault="001A79AE" w:rsidP="00293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GIOCHI</w:t>
            </w:r>
          </w:p>
        </w:tc>
      </w:tr>
      <w:tr w:rsidR="002934BE" w14:paraId="6C5EF1BE" w14:textId="77777777" w:rsidTr="002934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9C5FEC" w14:textId="77777777" w:rsidR="002934BE" w:rsidRPr="002934BE" w:rsidRDefault="002934BE" w:rsidP="002934BE">
            <w:pPr>
              <w:rPr>
                <w:b w:val="0"/>
                <w:bCs w:val="0"/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SABATO pomeriggio</w:t>
            </w:r>
          </w:p>
        </w:tc>
        <w:tc>
          <w:tcPr>
            <w:tcW w:w="6372" w:type="dxa"/>
          </w:tcPr>
          <w:p w14:paraId="2018A42C" w14:textId="77777777" w:rsidR="002934BE" w:rsidRPr="002934BE" w:rsidRDefault="002934BE" w:rsidP="00293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LETTURE</w:t>
            </w:r>
          </w:p>
        </w:tc>
      </w:tr>
      <w:tr w:rsidR="002934BE" w14:paraId="6D9FFA1E" w14:textId="77777777" w:rsidTr="00293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16CE3FD" w14:textId="77777777" w:rsidR="002934BE" w:rsidRPr="002934BE" w:rsidRDefault="002934BE" w:rsidP="002934BE">
            <w:pPr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DOMENICA mattina</w:t>
            </w:r>
          </w:p>
        </w:tc>
        <w:tc>
          <w:tcPr>
            <w:tcW w:w="6372" w:type="dxa"/>
          </w:tcPr>
          <w:p w14:paraId="19730BFF" w14:textId="4D809D58" w:rsidR="002934BE" w:rsidRPr="002934BE" w:rsidRDefault="002934BE" w:rsidP="00293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>VISIONE S.MESSA IN TV</w:t>
            </w:r>
          </w:p>
        </w:tc>
      </w:tr>
      <w:tr w:rsidR="002934BE" w14:paraId="54006F10" w14:textId="77777777" w:rsidTr="002934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D4B51DA" w14:textId="77777777" w:rsidR="002934BE" w:rsidRPr="002934BE" w:rsidRDefault="002934BE" w:rsidP="002934BE">
            <w:pPr>
              <w:rPr>
                <w:sz w:val="28"/>
                <w:szCs w:val="28"/>
              </w:rPr>
            </w:pPr>
            <w:r w:rsidRPr="002934BE">
              <w:rPr>
                <w:sz w:val="28"/>
                <w:szCs w:val="28"/>
              </w:rPr>
              <w:t xml:space="preserve">DOMENICA </w:t>
            </w:r>
            <w:proofErr w:type="spellStart"/>
            <w:r>
              <w:rPr>
                <w:sz w:val="28"/>
                <w:szCs w:val="28"/>
              </w:rPr>
              <w:t>pom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372" w:type="dxa"/>
          </w:tcPr>
          <w:p w14:paraId="3D8FE2E6" w14:textId="7C45D309" w:rsidR="002934BE" w:rsidRPr="002934BE" w:rsidRDefault="001A79AE" w:rsidP="002934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CURA DI SE’</w:t>
            </w:r>
          </w:p>
        </w:tc>
      </w:tr>
    </w:tbl>
    <w:p w14:paraId="5A357D71" w14:textId="3DD62164" w:rsidR="00671E74" w:rsidRPr="002934BE" w:rsidRDefault="00671E74" w:rsidP="002934BE">
      <w:pPr>
        <w:spacing w:after="0" w:line="240" w:lineRule="auto"/>
        <w:rPr>
          <w:b/>
          <w:bCs/>
          <w:szCs w:val="24"/>
        </w:rPr>
      </w:pPr>
    </w:p>
    <w:tbl>
      <w:tblPr>
        <w:tblpPr w:leftFromText="141" w:rightFromText="141" w:horzAnchor="margin" w:tblpY="-645"/>
        <w:tblW w:w="9866" w:type="dxa"/>
        <w:tblLook w:val="01E0" w:firstRow="1" w:lastRow="1" w:firstColumn="1" w:lastColumn="1" w:noHBand="0" w:noVBand="0"/>
      </w:tblPr>
      <w:tblGrid>
        <w:gridCol w:w="8749"/>
        <w:gridCol w:w="1117"/>
      </w:tblGrid>
      <w:tr w:rsidR="00390BC5" w:rsidRPr="00D417A9" w14:paraId="1FC39C2C" w14:textId="77777777" w:rsidTr="00902EBC">
        <w:trPr>
          <w:trHeight w:val="253"/>
        </w:trPr>
        <w:tc>
          <w:tcPr>
            <w:tcW w:w="8749" w:type="dxa"/>
            <w:vMerge w:val="restart"/>
            <w:tcBorders>
              <w:top w:val="single" w:sz="4" w:space="0" w:color="99CC00"/>
            </w:tcBorders>
          </w:tcPr>
          <w:p w14:paraId="511A303E" w14:textId="77777777" w:rsidR="00390BC5" w:rsidRPr="00D417A9" w:rsidRDefault="00390BC5" w:rsidP="00902EB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74B98C58" w14:textId="3F684E9E" w:rsidR="00390BC5" w:rsidRPr="00D417A9" w:rsidRDefault="00390BC5" w:rsidP="00902EBC">
            <w:pPr>
              <w:spacing w:after="0" w:line="240" w:lineRule="auto"/>
              <w:jc w:val="left"/>
              <w:rPr>
                <w:b/>
              </w:rPr>
            </w:pPr>
          </w:p>
          <w:p w14:paraId="0D49F34C" w14:textId="77777777" w:rsidR="00390BC5" w:rsidRPr="00D417A9" w:rsidRDefault="00390BC5" w:rsidP="00902EBC">
            <w:pPr>
              <w:spacing w:after="0" w:line="240" w:lineRule="auto"/>
              <w:jc w:val="left"/>
              <w:rPr>
                <w:b/>
              </w:rPr>
            </w:pPr>
          </w:p>
          <w:p w14:paraId="690770AA" w14:textId="77777777" w:rsidR="00390BC5" w:rsidRDefault="00390BC5" w:rsidP="00902EBC">
            <w:pPr>
              <w:spacing w:after="0" w:line="240" w:lineRule="auto"/>
              <w:jc w:val="left"/>
              <w:rPr>
                <w:b/>
              </w:rPr>
            </w:pPr>
          </w:p>
          <w:p w14:paraId="5D7A2397" w14:textId="77777777" w:rsidR="00390BC5" w:rsidRDefault="00390BC5" w:rsidP="00902EBC">
            <w:pPr>
              <w:spacing w:after="0" w:line="240" w:lineRule="auto"/>
              <w:jc w:val="left"/>
              <w:rPr>
                <w:b/>
              </w:rPr>
            </w:pPr>
          </w:p>
          <w:p w14:paraId="31B43F08" w14:textId="77777777" w:rsidR="00390BC5" w:rsidRPr="00D417A9" w:rsidRDefault="00390BC5" w:rsidP="00902EBC">
            <w:pPr>
              <w:spacing w:after="0" w:line="240" w:lineRule="auto"/>
              <w:jc w:val="left"/>
              <w:rPr>
                <w:b/>
              </w:rPr>
            </w:pPr>
          </w:p>
        </w:tc>
        <w:tc>
          <w:tcPr>
            <w:tcW w:w="1117" w:type="dxa"/>
            <w:vMerge w:val="restart"/>
            <w:tcBorders>
              <w:top w:val="single" w:sz="4" w:space="0" w:color="99CC00"/>
            </w:tcBorders>
          </w:tcPr>
          <w:p w14:paraId="6AE2F450" w14:textId="77777777" w:rsidR="00390BC5" w:rsidRPr="00D417A9" w:rsidRDefault="00390BC5" w:rsidP="00902EBC">
            <w:pPr>
              <w:spacing w:after="0" w:line="240" w:lineRule="auto"/>
              <w:rPr>
                <w:b/>
              </w:rPr>
            </w:pPr>
          </w:p>
        </w:tc>
      </w:tr>
      <w:tr w:rsidR="00390BC5" w14:paraId="74099E07" w14:textId="77777777" w:rsidTr="00902EBC">
        <w:trPr>
          <w:trHeight w:val="499"/>
        </w:trPr>
        <w:tc>
          <w:tcPr>
            <w:tcW w:w="8749" w:type="dxa"/>
            <w:vMerge/>
          </w:tcPr>
          <w:p w14:paraId="2E4B083F" w14:textId="77777777" w:rsidR="00390BC5" w:rsidRDefault="00390BC5" w:rsidP="00902EBC"/>
        </w:tc>
        <w:tc>
          <w:tcPr>
            <w:tcW w:w="1117" w:type="dxa"/>
            <w:vMerge/>
          </w:tcPr>
          <w:p w14:paraId="0F881E93" w14:textId="77777777" w:rsidR="00390BC5" w:rsidRDefault="00390BC5" w:rsidP="00902EBC"/>
        </w:tc>
      </w:tr>
    </w:tbl>
    <w:p w14:paraId="53A51A83" w14:textId="0503DB77" w:rsidR="00F856AE" w:rsidRDefault="00F856AE" w:rsidP="00F856AE">
      <w:pPr>
        <w:tabs>
          <w:tab w:val="left" w:pos="1080"/>
        </w:tabs>
      </w:pPr>
    </w:p>
    <w:tbl>
      <w:tblPr>
        <w:tblpPr w:leftFromText="141" w:rightFromText="141" w:horzAnchor="margin" w:tblpY="-645"/>
        <w:tblW w:w="9866" w:type="dxa"/>
        <w:tblLook w:val="01E0" w:firstRow="1" w:lastRow="1" w:firstColumn="1" w:lastColumn="1" w:noHBand="0" w:noVBand="0"/>
      </w:tblPr>
      <w:tblGrid>
        <w:gridCol w:w="8749"/>
        <w:gridCol w:w="1117"/>
      </w:tblGrid>
      <w:tr w:rsidR="00390BC5" w:rsidRPr="00D417A9" w14:paraId="21E8C539" w14:textId="77777777" w:rsidTr="00902EBC">
        <w:trPr>
          <w:trHeight w:val="253"/>
        </w:trPr>
        <w:tc>
          <w:tcPr>
            <w:tcW w:w="8749" w:type="dxa"/>
            <w:vMerge w:val="restart"/>
            <w:tcBorders>
              <w:top w:val="single" w:sz="4" w:space="0" w:color="99CC00"/>
            </w:tcBorders>
          </w:tcPr>
          <w:p w14:paraId="64AB355E" w14:textId="77777777" w:rsidR="00390BC5" w:rsidRPr="00D417A9" w:rsidRDefault="00390BC5" w:rsidP="00902EB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172B32DD" w14:textId="3A96B6AB" w:rsidR="00390BC5" w:rsidRPr="00D417A9" w:rsidRDefault="00390BC5" w:rsidP="00902EBC">
            <w:pPr>
              <w:spacing w:after="0" w:line="240" w:lineRule="auto"/>
              <w:jc w:val="left"/>
              <w:rPr>
                <w:b/>
              </w:rPr>
            </w:pPr>
          </w:p>
          <w:p w14:paraId="6F4B0859" w14:textId="77777777" w:rsidR="00390BC5" w:rsidRPr="00D417A9" w:rsidRDefault="00390BC5" w:rsidP="00902EBC">
            <w:pPr>
              <w:spacing w:after="0" w:line="240" w:lineRule="auto"/>
              <w:jc w:val="left"/>
              <w:rPr>
                <w:b/>
              </w:rPr>
            </w:pPr>
          </w:p>
          <w:p w14:paraId="2C8C23C9" w14:textId="77777777" w:rsidR="00390BC5" w:rsidRDefault="00390BC5" w:rsidP="00902EBC">
            <w:pPr>
              <w:spacing w:after="0" w:line="240" w:lineRule="auto"/>
              <w:jc w:val="left"/>
              <w:rPr>
                <w:b/>
              </w:rPr>
            </w:pPr>
          </w:p>
          <w:p w14:paraId="1745ADC3" w14:textId="77777777" w:rsidR="00390BC5" w:rsidRDefault="00390BC5" w:rsidP="00902EBC">
            <w:pPr>
              <w:spacing w:after="0" w:line="240" w:lineRule="auto"/>
              <w:jc w:val="left"/>
              <w:rPr>
                <w:b/>
              </w:rPr>
            </w:pPr>
          </w:p>
          <w:p w14:paraId="6727E036" w14:textId="77777777" w:rsidR="00390BC5" w:rsidRPr="00D417A9" w:rsidRDefault="00390BC5" w:rsidP="00902EBC">
            <w:pPr>
              <w:spacing w:after="0" w:line="240" w:lineRule="auto"/>
              <w:jc w:val="left"/>
              <w:rPr>
                <w:b/>
              </w:rPr>
            </w:pPr>
          </w:p>
        </w:tc>
        <w:tc>
          <w:tcPr>
            <w:tcW w:w="1117" w:type="dxa"/>
            <w:vMerge w:val="restart"/>
            <w:tcBorders>
              <w:top w:val="single" w:sz="4" w:space="0" w:color="99CC00"/>
            </w:tcBorders>
          </w:tcPr>
          <w:p w14:paraId="7FD177AB" w14:textId="77777777" w:rsidR="00390BC5" w:rsidRPr="00D417A9" w:rsidRDefault="00390BC5" w:rsidP="00902EBC">
            <w:pPr>
              <w:spacing w:after="0" w:line="240" w:lineRule="auto"/>
              <w:rPr>
                <w:b/>
              </w:rPr>
            </w:pPr>
          </w:p>
        </w:tc>
      </w:tr>
      <w:tr w:rsidR="00390BC5" w14:paraId="478AF08E" w14:textId="77777777" w:rsidTr="00902EBC">
        <w:trPr>
          <w:trHeight w:val="499"/>
        </w:trPr>
        <w:tc>
          <w:tcPr>
            <w:tcW w:w="8749" w:type="dxa"/>
            <w:vMerge/>
          </w:tcPr>
          <w:p w14:paraId="79E2D6F9" w14:textId="77777777" w:rsidR="00390BC5" w:rsidRDefault="00390BC5" w:rsidP="00902EBC"/>
        </w:tc>
        <w:tc>
          <w:tcPr>
            <w:tcW w:w="1117" w:type="dxa"/>
            <w:vMerge/>
          </w:tcPr>
          <w:p w14:paraId="0E5E024D" w14:textId="77777777" w:rsidR="00390BC5" w:rsidRDefault="00390BC5" w:rsidP="00902EBC"/>
        </w:tc>
      </w:tr>
    </w:tbl>
    <w:p w14:paraId="23B42375" w14:textId="7DF4209F" w:rsidR="00671E74" w:rsidRDefault="00671E74" w:rsidP="00671E74">
      <w:pPr>
        <w:tabs>
          <w:tab w:val="left" w:pos="1080"/>
        </w:tabs>
        <w:ind w:left="1080" w:hanging="1080"/>
      </w:pPr>
    </w:p>
    <w:p w14:paraId="50C0FEE4" w14:textId="5F5C04C8" w:rsidR="00671E74" w:rsidRDefault="00671E74" w:rsidP="00671E74">
      <w:pPr>
        <w:tabs>
          <w:tab w:val="left" w:pos="1080"/>
        </w:tabs>
        <w:ind w:left="1080" w:hanging="1080"/>
      </w:pPr>
    </w:p>
    <w:sectPr w:rsidR="00671E74" w:rsidSect="00FF09AF">
      <w:headerReference w:type="default" r:id="rId8"/>
      <w:footerReference w:type="default" r:id="rId9"/>
      <w:pgSz w:w="11906" w:h="16838" w:code="9"/>
      <w:pgMar w:top="397" w:right="1134" w:bottom="397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72B55" w14:textId="77777777" w:rsidR="00930CAF" w:rsidRDefault="00930CAF">
      <w:r>
        <w:separator/>
      </w:r>
    </w:p>
  </w:endnote>
  <w:endnote w:type="continuationSeparator" w:id="0">
    <w:p w14:paraId="76BE06FE" w14:textId="77777777" w:rsidR="00930CAF" w:rsidRDefault="00930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60857" w14:textId="77777777" w:rsidR="0025155D" w:rsidRPr="00EC67B0" w:rsidRDefault="0025155D" w:rsidP="00F10C8F">
    <w:pPr>
      <w:pBdr>
        <w:top w:val="single" w:sz="8" w:space="1" w:color="99CC00"/>
      </w:pBdr>
      <w:spacing w:after="0" w:line="240" w:lineRule="auto"/>
      <w:jc w:val="center"/>
      <w:rPr>
        <w:sz w:val="20"/>
      </w:rPr>
    </w:pPr>
    <w:r w:rsidRPr="00EC67B0">
      <w:rPr>
        <w:sz w:val="20"/>
      </w:rPr>
      <w:t>Sede legale e amministrativa: Via Vannetti, 6 – 38068 Rovereto (TN)</w:t>
    </w:r>
  </w:p>
  <w:p w14:paraId="114ABC03" w14:textId="77777777" w:rsidR="0025155D" w:rsidRPr="00EC67B0" w:rsidRDefault="0025155D" w:rsidP="00F10C8F">
    <w:pPr>
      <w:pBdr>
        <w:top w:val="single" w:sz="8" w:space="1" w:color="99CC00"/>
      </w:pBdr>
      <w:spacing w:after="0" w:line="240" w:lineRule="auto"/>
      <w:jc w:val="center"/>
      <w:rPr>
        <w:sz w:val="20"/>
      </w:rPr>
    </w:pPr>
    <w:proofErr w:type="gramStart"/>
    <w:r w:rsidRPr="00EC67B0">
      <w:rPr>
        <w:sz w:val="20"/>
      </w:rPr>
      <w:t>Codice  Fiscale</w:t>
    </w:r>
    <w:proofErr w:type="gramEnd"/>
    <w:r w:rsidRPr="00EC67B0">
      <w:rPr>
        <w:sz w:val="20"/>
      </w:rPr>
      <w:t xml:space="preserve"> e Partita I. V. A. 02086700222</w:t>
    </w:r>
    <w:r>
      <w:rPr>
        <w:sz w:val="20"/>
      </w:rPr>
      <w:t xml:space="preserve"> - </w:t>
    </w:r>
    <w:r w:rsidRPr="00EC67B0">
      <w:rPr>
        <w:sz w:val="20"/>
      </w:rPr>
      <w:t>Tel. 0464 - 455000</w:t>
    </w:r>
  </w:p>
  <w:p w14:paraId="7B1B80B9" w14:textId="77777777" w:rsidR="0025155D" w:rsidRDefault="00930CAF" w:rsidP="00F10C8F">
    <w:pPr>
      <w:pBdr>
        <w:top w:val="single" w:sz="8" w:space="1" w:color="99CC00"/>
      </w:pBdr>
      <w:jc w:val="center"/>
    </w:pPr>
    <w:hyperlink r:id="rId1" w:history="1">
      <w:r w:rsidR="008C5BC9" w:rsidRPr="00D40115">
        <w:rPr>
          <w:rStyle w:val="Collegamentoipertestuale"/>
          <w:sz w:val="20"/>
        </w:rPr>
        <w:t>www.apspvannetti.it</w:t>
      </w:r>
    </w:hyperlink>
    <w:r w:rsidR="0025155D" w:rsidRPr="00EC67B0">
      <w:t xml:space="preserve"> - </w:t>
    </w:r>
    <w:proofErr w:type="spellStart"/>
    <w:r w:rsidR="0025155D" w:rsidRPr="00EC67B0">
      <w:t>pec</w:t>
    </w:r>
    <w:proofErr w:type="spellEnd"/>
    <w:r w:rsidR="0025155D" w:rsidRPr="00EC67B0">
      <w:t xml:space="preserve">: </w:t>
    </w:r>
    <w:r w:rsidR="0025155D">
      <w:t>apspvannetti</w:t>
    </w:r>
    <w:r w:rsidR="0025155D" w:rsidRPr="00EC67B0">
      <w:t>@</w:t>
    </w:r>
    <w:r w:rsidR="0025155D">
      <w:t>pec.it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6B745" w14:textId="77777777" w:rsidR="00930CAF" w:rsidRDefault="00930CAF">
      <w:r>
        <w:separator/>
      </w:r>
    </w:p>
  </w:footnote>
  <w:footnote w:type="continuationSeparator" w:id="0">
    <w:p w14:paraId="05EFD0E4" w14:textId="77777777" w:rsidR="00930CAF" w:rsidRDefault="00930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5E0B0" w14:textId="77777777" w:rsidR="0025155D" w:rsidRDefault="0025155D" w:rsidP="006B3B3C">
    <w:pPr>
      <w:pStyle w:val="Intestazione"/>
      <w:spacing w:after="0" w:line="12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47"/>
    <w:rsid w:val="00020ADF"/>
    <w:rsid w:val="00053363"/>
    <w:rsid w:val="00084C81"/>
    <w:rsid w:val="000B7049"/>
    <w:rsid w:val="000D19A8"/>
    <w:rsid w:val="00110F03"/>
    <w:rsid w:val="00155785"/>
    <w:rsid w:val="00156CD4"/>
    <w:rsid w:val="001A79AE"/>
    <w:rsid w:val="00223B2A"/>
    <w:rsid w:val="00241F8B"/>
    <w:rsid w:val="0025155D"/>
    <w:rsid w:val="0025387B"/>
    <w:rsid w:val="002934BE"/>
    <w:rsid w:val="002D57EC"/>
    <w:rsid w:val="0030462A"/>
    <w:rsid w:val="00316204"/>
    <w:rsid w:val="003226C5"/>
    <w:rsid w:val="00364D04"/>
    <w:rsid w:val="00373DCB"/>
    <w:rsid w:val="00390BC5"/>
    <w:rsid w:val="00394F9B"/>
    <w:rsid w:val="003D044B"/>
    <w:rsid w:val="00420BE4"/>
    <w:rsid w:val="00421462"/>
    <w:rsid w:val="00436479"/>
    <w:rsid w:val="004E199E"/>
    <w:rsid w:val="004E6A05"/>
    <w:rsid w:val="00574ED0"/>
    <w:rsid w:val="00592DF2"/>
    <w:rsid w:val="005C7B56"/>
    <w:rsid w:val="005D2004"/>
    <w:rsid w:val="006029FB"/>
    <w:rsid w:val="00611DA1"/>
    <w:rsid w:val="00635EC2"/>
    <w:rsid w:val="00664347"/>
    <w:rsid w:val="00671E74"/>
    <w:rsid w:val="006B3B3C"/>
    <w:rsid w:val="006C4BAF"/>
    <w:rsid w:val="007034CC"/>
    <w:rsid w:val="007217E4"/>
    <w:rsid w:val="007443E1"/>
    <w:rsid w:val="00781C68"/>
    <w:rsid w:val="007E6823"/>
    <w:rsid w:val="008101C3"/>
    <w:rsid w:val="0085337C"/>
    <w:rsid w:val="0087030C"/>
    <w:rsid w:val="008759D1"/>
    <w:rsid w:val="008C5BC9"/>
    <w:rsid w:val="00930CAF"/>
    <w:rsid w:val="00980081"/>
    <w:rsid w:val="00A04215"/>
    <w:rsid w:val="00A52A70"/>
    <w:rsid w:val="00A56590"/>
    <w:rsid w:val="00A6437A"/>
    <w:rsid w:val="00AB08BE"/>
    <w:rsid w:val="00AC11F6"/>
    <w:rsid w:val="00AC2C21"/>
    <w:rsid w:val="00B06647"/>
    <w:rsid w:val="00B11EE0"/>
    <w:rsid w:val="00B23E72"/>
    <w:rsid w:val="00B35272"/>
    <w:rsid w:val="00BC11A5"/>
    <w:rsid w:val="00BD6D8A"/>
    <w:rsid w:val="00C324F3"/>
    <w:rsid w:val="00C503B1"/>
    <w:rsid w:val="00C84E8E"/>
    <w:rsid w:val="00C948E2"/>
    <w:rsid w:val="00CA0E48"/>
    <w:rsid w:val="00CA383A"/>
    <w:rsid w:val="00CD3364"/>
    <w:rsid w:val="00CD6CA5"/>
    <w:rsid w:val="00CD7222"/>
    <w:rsid w:val="00D10D71"/>
    <w:rsid w:val="00D2215E"/>
    <w:rsid w:val="00D417A9"/>
    <w:rsid w:val="00D455A0"/>
    <w:rsid w:val="00DA67B9"/>
    <w:rsid w:val="00DC23A7"/>
    <w:rsid w:val="00E243FA"/>
    <w:rsid w:val="00E37558"/>
    <w:rsid w:val="00E836FF"/>
    <w:rsid w:val="00E91A6E"/>
    <w:rsid w:val="00EC67B0"/>
    <w:rsid w:val="00F10C8F"/>
    <w:rsid w:val="00F6409B"/>
    <w:rsid w:val="00F856AE"/>
    <w:rsid w:val="00F97D20"/>
    <w:rsid w:val="00FE3542"/>
    <w:rsid w:val="00FF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7A98DC"/>
  <w15:chartTrackingRefBased/>
  <w15:docId w15:val="{AF676F54-98F7-4DDE-A346-7AB19643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43FA"/>
    <w:pPr>
      <w:overflowPunct w:val="0"/>
      <w:autoSpaceDE w:val="0"/>
      <w:autoSpaceDN w:val="0"/>
      <w:adjustRightInd w:val="0"/>
      <w:spacing w:after="120" w:line="360" w:lineRule="auto"/>
      <w:jc w:val="both"/>
      <w:textAlignment w:val="baseline"/>
    </w:pPr>
    <w:rPr>
      <w:rFonts w:ascii="Arial" w:hAnsi="Arial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CA383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A383A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CA383A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CA3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6">
    <w:name w:val="Grid Table 1 Light Accent 6"/>
    <w:basedOn w:val="Tabellanormale"/>
    <w:uiPriority w:val="46"/>
    <w:rsid w:val="00671E74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4-colore6">
    <w:name w:val="Grid Table 4 Accent 6"/>
    <w:basedOn w:val="Tabellanormale"/>
    <w:uiPriority w:val="49"/>
    <w:rsid w:val="00671E7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stofumetto">
    <w:name w:val="Balloon Text"/>
    <w:basedOn w:val="Normale"/>
    <w:link w:val="TestofumettoCarattere"/>
    <w:rsid w:val="00420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420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pspvannetti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_CARTELLE%20COMUNI\MODULI\CARTA%20INTESTATA\Carta%20intestata%20generic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A6C71-2652-40CC-8B35-3E341A28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generica.dot</Template>
  <TotalTime>0</TotalTime>
  <Pages>4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1464</CharactersWithSpaces>
  <SharedDoc>false</SharedDoc>
  <HLinks>
    <vt:vector size="6" baseType="variant">
      <vt:variant>
        <vt:i4>6946859</vt:i4>
      </vt:variant>
      <vt:variant>
        <vt:i4>0</vt:i4>
      </vt:variant>
      <vt:variant>
        <vt:i4>0</vt:i4>
      </vt:variant>
      <vt:variant>
        <vt:i4>5</vt:i4>
      </vt:variant>
      <vt:variant>
        <vt:lpwstr>http://www.apspvannetti.it/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Andrea Zencher - APSP C. Vannetti</dc:creator>
  <cp:keywords/>
  <cp:lastModifiedBy>Emiliana Chiusole - APSP C. Vannetti</cp:lastModifiedBy>
  <cp:revision>2</cp:revision>
  <cp:lastPrinted>2026-07-02T11:07:00Z</cp:lastPrinted>
  <dcterms:created xsi:type="dcterms:W3CDTF">2026-08-10T11:23:00Z</dcterms:created>
  <dcterms:modified xsi:type="dcterms:W3CDTF">2026-08-10T11:23:00Z</dcterms:modified>
</cp:coreProperties>
</file>